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40" w:rsidRDefault="00BB4640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JOB OPENING:  </w:t>
      </w:r>
      <w:smartTag w:uri="urn:schemas-microsoft-com:office:smarttags" w:element="PlaceName">
        <w:r>
          <w:rPr>
            <w:rFonts w:ascii="Arial" w:hAnsi="Arial" w:cs="Arial"/>
            <w:b/>
            <w:color w:val="333333"/>
            <w:u w:val="single"/>
            <w:shd w:val="clear" w:color="auto" w:fill="FFFFFF"/>
          </w:rPr>
          <w:t>Parkland</w:t>
        </w:r>
      </w:smartTag>
      <w:r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b/>
            <w:color w:val="333333"/>
            <w:u w:val="single"/>
            <w:shd w:val="clear" w:color="auto" w:fill="FFFFFF"/>
          </w:rPr>
          <w:t>Professional</w:t>
        </w:r>
      </w:smartTag>
      <w:r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b/>
            <w:color w:val="333333"/>
            <w:u w:val="single"/>
            <w:shd w:val="clear" w:color="auto" w:fill="FFFFFF"/>
          </w:rPr>
          <w:t>Park</w:t>
        </w:r>
      </w:smartTag>
      <w:r>
        <w:rPr>
          <w:rFonts w:ascii="Arial" w:hAnsi="Arial" w:cs="Arial"/>
          <w:b/>
          <w:color w:val="333333"/>
          <w:u w:val="single"/>
          <w:shd w:val="clear" w:color="auto" w:fill="FFFFFF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  <w:color w:val="333333"/>
              <w:u w:val="single"/>
              <w:shd w:val="clear" w:color="auto" w:fill="FFFFFF"/>
            </w:rPr>
            <w:t>Orchard Park</w:t>
          </w:r>
        </w:smartTag>
        <w:r>
          <w:rPr>
            <w:rFonts w:ascii="Arial" w:hAnsi="Arial" w:cs="Arial"/>
            <w:b/>
            <w:color w:val="333333"/>
            <w:u w:val="single"/>
            <w:shd w:val="clear" w:color="auto" w:fill="FFFFFF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b/>
              <w:color w:val="333333"/>
              <w:u w:val="single"/>
              <w:shd w:val="clear" w:color="auto" w:fill="FFFFFF"/>
            </w:rPr>
            <w:t>NY</w:t>
          </w:r>
        </w:smartTag>
      </w:smartTag>
    </w:p>
    <w:p w:rsidR="00BB4640" w:rsidRPr="00E540C6" w:rsidRDefault="00BB4640">
      <w:pPr>
        <w:rPr>
          <w:rFonts w:ascii="Arial" w:hAnsi="Arial" w:cs="Arial"/>
          <w:b/>
          <w:color w:val="333333"/>
          <w:u w:val="single"/>
          <w:shd w:val="clear" w:color="auto" w:fill="FFFFFF"/>
        </w:rPr>
      </w:pPr>
      <w:r w:rsidRPr="00E540C6">
        <w:rPr>
          <w:rFonts w:ascii="Arial" w:hAnsi="Arial" w:cs="Arial"/>
          <w:b/>
          <w:color w:val="333333"/>
          <w:u w:val="single"/>
          <w:shd w:val="clear" w:color="auto" w:fill="FFFFFF"/>
        </w:rPr>
        <w:t>Accounts Receivable / Accounts Payable Professional</w:t>
      </w:r>
    </w:p>
    <w:p w:rsidR="00BB4640" w:rsidRPr="00E540C6" w:rsidRDefault="00BB4640" w:rsidP="003868A8">
      <w:pPr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 xml:space="preserve">This </w:t>
      </w:r>
      <w:r w:rsidRPr="00E540C6">
        <w:rPr>
          <w:rFonts w:ascii="Arial" w:hAnsi="Arial" w:cs="Arial"/>
          <w:color w:val="333333"/>
          <w:shd w:val="clear" w:color="auto" w:fill="FFFFFF"/>
        </w:rPr>
        <w:t xml:space="preserve">Accounts Receivable / Accounts Payable Professional </w:t>
      </w:r>
      <w:r w:rsidRPr="00E540C6">
        <w:rPr>
          <w:rFonts w:ascii="Arial" w:hAnsi="Arial" w:cs="Arial"/>
          <w:color w:val="000000"/>
        </w:rPr>
        <w:t>will be responsible primarily for the following: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All functions associated with Accounts Payable and Accounts Receivable duties including reviewing and entering invoices, processing payments, and preparing reports, schedules, and account reconciliations. </w:t>
      </w:r>
    </w:p>
    <w:p w:rsidR="00BB4640" w:rsidRPr="00E540C6" w:rsidRDefault="00BB4640" w:rsidP="004903B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Code invoices and payments properly to appropriate accounts. </w:t>
      </w:r>
    </w:p>
    <w:p w:rsidR="00BB4640" w:rsidRPr="00E540C6" w:rsidRDefault="00BB4640" w:rsidP="008452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Create customer invoices</w:t>
      </w:r>
    </w:p>
    <w:p w:rsidR="00BB4640" w:rsidRPr="00E540C6" w:rsidRDefault="00BB4640" w:rsidP="008452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Prepare bank deposits</w:t>
      </w:r>
    </w:p>
    <w:p w:rsidR="00BB4640" w:rsidRPr="00E540C6" w:rsidRDefault="00BB4640" w:rsidP="008452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Contact clients with outstanding balances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Respond in a timely manner to all assigned customer inquiries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Maintain professional relationships with all assigned vendors / clients</w:t>
      </w:r>
    </w:p>
    <w:p w:rsidR="00BB4640" w:rsidRPr="00E540C6" w:rsidRDefault="00BB4640" w:rsidP="00E540C6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Organize and maintain a filing system for all A/P documents; Prepare new vendor files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Resolve all A/P related issues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Apply payments to customers’ accounts timely &amp; accurately</w:t>
      </w:r>
    </w:p>
    <w:p w:rsidR="00BB4640" w:rsidRPr="00E540C6" w:rsidRDefault="00BB4640" w:rsidP="00A7158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Process and post credit and/or debit memos, and contact customers regarding any discrepancies</w:t>
      </w:r>
    </w:p>
    <w:p w:rsidR="00BB4640" w:rsidRPr="00E540C6" w:rsidRDefault="00BB4640" w:rsidP="008452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Review monthly statements to verify any missing invoices or outstanding balances</w:t>
      </w:r>
      <w:r w:rsidRPr="00E540C6">
        <w:rPr>
          <w:rFonts w:ascii="Arial" w:hAnsi="Arial" w:cs="Arial"/>
          <w:color w:val="000000"/>
        </w:rPr>
        <w:t xml:space="preserve"> </w:t>
      </w:r>
    </w:p>
    <w:p w:rsidR="00BB4640" w:rsidRPr="00E540C6" w:rsidRDefault="00BB4640" w:rsidP="004903B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Answer vendor/client phone calls, provide information regarding payment and obtain information regarding items to be paid</w:t>
      </w:r>
    </w:p>
    <w:p w:rsidR="00BB4640" w:rsidRPr="00E540C6" w:rsidRDefault="00BB4640" w:rsidP="004903B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Assist in related department or special projects as directed by Management</w:t>
      </w:r>
    </w:p>
    <w:p w:rsidR="00BB4640" w:rsidRPr="00E540C6" w:rsidRDefault="00BB4640" w:rsidP="00AB7227">
      <w:pPr>
        <w:shd w:val="clear" w:color="auto" w:fill="FFFFFF"/>
        <w:spacing w:before="240" w:after="240" w:line="240" w:lineRule="auto"/>
        <w:jc w:val="both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b/>
          <w:bCs/>
          <w:color w:val="000000"/>
        </w:rPr>
        <w:t>Required Qualifications:</w:t>
      </w:r>
    </w:p>
    <w:p w:rsidR="00BB4640" w:rsidRPr="00E540C6" w:rsidRDefault="00BB4640" w:rsidP="008452D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Minimum 2 years of experience in an Accounting office or 3+ years of Accounts Receivable experience</w:t>
      </w:r>
    </w:p>
    <w:p w:rsidR="00BB4640" w:rsidRPr="00E540C6" w:rsidRDefault="00BB4640" w:rsidP="008452D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Proficiency in QuickBooks, Excel, Word, and solid general PC skills</w:t>
      </w:r>
    </w:p>
    <w:p w:rsidR="00BB4640" w:rsidRPr="00E540C6" w:rsidRDefault="00BB4640" w:rsidP="004903B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Excellent communication skills, both written and verbal</w:t>
      </w:r>
    </w:p>
    <w:p w:rsidR="00BB4640" w:rsidRPr="00E540C6" w:rsidRDefault="00BB4640" w:rsidP="004903B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Experience in invoice processing and accounting software</w:t>
      </w:r>
    </w:p>
    <w:p w:rsidR="00BB4640" w:rsidRPr="00E540C6" w:rsidRDefault="00BB4640" w:rsidP="004903B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Ability to pay attention to detail and maintain accuracy</w:t>
      </w:r>
    </w:p>
    <w:p w:rsidR="00BB4640" w:rsidRPr="00E540C6" w:rsidRDefault="00BB4640" w:rsidP="004903B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195" w:lineRule="atLeast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Ability to work autonomously or as a team</w:t>
      </w:r>
      <w:bookmarkStart w:id="0" w:name="_GoBack"/>
      <w:bookmarkEnd w:id="0"/>
    </w:p>
    <w:p w:rsidR="00BB4640" w:rsidRPr="00E540C6" w:rsidRDefault="00BB4640" w:rsidP="004903BF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color w:val="333333"/>
        </w:rPr>
        <w:t>Preferred background in Construction, Real Estate industries.  </w:t>
      </w:r>
    </w:p>
    <w:p w:rsidR="00BB4640" w:rsidRPr="00E540C6" w:rsidRDefault="00BB4640" w:rsidP="004903BF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Ability to plan and organize, set priorities, and meet deadlines</w:t>
      </w:r>
    </w:p>
    <w:p w:rsidR="00BB4640" w:rsidRPr="00E540C6" w:rsidRDefault="00BB4640" w:rsidP="004903BF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Works well in a fast-paced environment</w:t>
      </w:r>
    </w:p>
    <w:p w:rsidR="00BB4640" w:rsidRPr="00E540C6" w:rsidRDefault="00BB4640" w:rsidP="003868A8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E540C6">
        <w:rPr>
          <w:rFonts w:ascii="Arial" w:hAnsi="Arial" w:cs="Arial"/>
          <w:color w:val="000000"/>
        </w:rPr>
        <w:t>Strong organizational skills</w:t>
      </w:r>
    </w:p>
    <w:p w:rsidR="00BB4640" w:rsidRDefault="00BB4640" w:rsidP="001D29AA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E540C6">
        <w:rPr>
          <w:rFonts w:ascii="Arial" w:hAnsi="Arial" w:cs="Arial"/>
          <w:b/>
          <w:bCs/>
          <w:color w:val="000000"/>
        </w:rPr>
        <w:t>Education:</w:t>
      </w:r>
    </w:p>
    <w:p w:rsidR="00BB4640" w:rsidRPr="00E540C6" w:rsidRDefault="00BB4640" w:rsidP="001D29AA">
      <w:pPr>
        <w:numPr>
          <w:ilvl w:val="0"/>
          <w:numId w:val="12"/>
        </w:numPr>
        <w:shd w:val="clear" w:color="auto" w:fill="FFFFFF"/>
        <w:spacing w:after="0" w:line="240" w:lineRule="auto"/>
        <w:jc w:val="both"/>
      </w:pPr>
      <w:r w:rsidRPr="00E540C6">
        <w:rPr>
          <w:rFonts w:ascii="Arial" w:hAnsi="Arial" w:cs="Arial"/>
          <w:color w:val="333333"/>
        </w:rPr>
        <w:t>Associate’s degree in Accounting, Finance or Business related field</w:t>
      </w:r>
    </w:p>
    <w:p w:rsidR="00BB4640" w:rsidRDefault="00BB4640" w:rsidP="001D29AA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333333"/>
        </w:rPr>
      </w:pPr>
    </w:p>
    <w:p w:rsidR="00BB4640" w:rsidRPr="00E540C6" w:rsidRDefault="00BB4640" w:rsidP="001D29A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333333"/>
        </w:rPr>
      </w:pPr>
      <w:r w:rsidRPr="00E540C6">
        <w:rPr>
          <w:rFonts w:ascii="Arial" w:hAnsi="Arial" w:cs="Arial"/>
          <w:b/>
          <w:color w:val="333333"/>
        </w:rPr>
        <w:t>Job Schedule</w:t>
      </w:r>
      <w:r w:rsidRPr="00E540C6">
        <w:rPr>
          <w:rFonts w:ascii="Arial" w:hAnsi="Arial" w:cs="Arial"/>
          <w:color w:val="333333"/>
        </w:rPr>
        <w:t>:</w:t>
      </w:r>
    </w:p>
    <w:p w:rsidR="00BB4640" w:rsidRDefault="00BB4640" w:rsidP="001D29AA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</w:pPr>
      <w:r w:rsidRPr="00E540C6">
        <w:rPr>
          <w:rFonts w:ascii="Arial" w:hAnsi="Arial" w:cs="Arial"/>
          <w:color w:val="333333"/>
        </w:rPr>
        <w:t>Flexible hours/days – 30 hours/week.  Benefits include one week paid vacation, paid sick days, paid vacation days</w:t>
      </w:r>
    </w:p>
    <w:p w:rsidR="00BB4640" w:rsidRPr="001D29AA" w:rsidRDefault="00BB4640" w:rsidP="001D29AA">
      <w:pPr>
        <w:pStyle w:val="ListParagraph"/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:rsidR="00BB4640" w:rsidRPr="001D29AA" w:rsidRDefault="00BB4640" w:rsidP="001D29AA">
      <w:pPr>
        <w:rPr>
          <w:rFonts w:ascii="Arial" w:hAnsi="Arial" w:cs="Arial"/>
          <w:b/>
        </w:rPr>
      </w:pPr>
      <w:r w:rsidRPr="001D29AA">
        <w:rPr>
          <w:rFonts w:ascii="Arial" w:hAnsi="Arial" w:cs="Arial"/>
          <w:b/>
        </w:rPr>
        <w:t xml:space="preserve">Interested Candidates please call 716.675.7500 x1 or send resume to </w:t>
      </w:r>
      <w:hyperlink r:id="rId5" w:history="1">
        <w:r w:rsidRPr="001D29AA">
          <w:rPr>
            <w:rStyle w:val="Hyperlink"/>
            <w:rFonts w:ascii="Arial" w:hAnsi="Arial" w:cs="Arial"/>
            <w:b/>
          </w:rPr>
          <w:t>harveyar@parklandprofessionalpark.com</w:t>
        </w:r>
      </w:hyperlink>
    </w:p>
    <w:sectPr w:rsidR="00BB4640" w:rsidRPr="001D29AA" w:rsidSect="00B71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6A54"/>
    <w:multiLevelType w:val="hybridMultilevel"/>
    <w:tmpl w:val="CA465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A91735"/>
    <w:multiLevelType w:val="multilevel"/>
    <w:tmpl w:val="13F2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1D5889"/>
    <w:multiLevelType w:val="hybridMultilevel"/>
    <w:tmpl w:val="78749A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4C94157"/>
    <w:multiLevelType w:val="hybridMultilevel"/>
    <w:tmpl w:val="182EE6D4"/>
    <w:lvl w:ilvl="0" w:tplc="B85C11C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BB6F61"/>
    <w:multiLevelType w:val="hybridMultilevel"/>
    <w:tmpl w:val="3F8EBD28"/>
    <w:lvl w:ilvl="0" w:tplc="66D0CA6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F803C1"/>
    <w:multiLevelType w:val="multilevel"/>
    <w:tmpl w:val="8490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6260BA"/>
    <w:multiLevelType w:val="multilevel"/>
    <w:tmpl w:val="EFCA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43B102B"/>
    <w:multiLevelType w:val="multilevel"/>
    <w:tmpl w:val="F4449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96D689B"/>
    <w:multiLevelType w:val="hybridMultilevel"/>
    <w:tmpl w:val="BF0E28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D1076A7"/>
    <w:multiLevelType w:val="hybridMultilevel"/>
    <w:tmpl w:val="5A562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820EDF"/>
    <w:multiLevelType w:val="multilevel"/>
    <w:tmpl w:val="5D64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696554E"/>
    <w:multiLevelType w:val="multilevel"/>
    <w:tmpl w:val="B45C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11"/>
  </w:num>
  <w:num w:numId="7">
    <w:abstractNumId w:val="8"/>
  </w:num>
  <w:num w:numId="8">
    <w:abstractNumId w:val="3"/>
  </w:num>
  <w:num w:numId="9">
    <w:abstractNumId w:val="0"/>
  </w:num>
  <w:num w:numId="10">
    <w:abstractNumId w:val="2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7227"/>
    <w:rsid w:val="000815B9"/>
    <w:rsid w:val="001D29AA"/>
    <w:rsid w:val="003868A8"/>
    <w:rsid w:val="004903BF"/>
    <w:rsid w:val="00775414"/>
    <w:rsid w:val="008452DD"/>
    <w:rsid w:val="00A7158A"/>
    <w:rsid w:val="00AB7227"/>
    <w:rsid w:val="00B71B6C"/>
    <w:rsid w:val="00B74371"/>
    <w:rsid w:val="00BB4640"/>
    <w:rsid w:val="00BE6E34"/>
    <w:rsid w:val="00DF0A50"/>
    <w:rsid w:val="00E23426"/>
    <w:rsid w:val="00E54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6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AB72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AB72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722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B7227"/>
    <w:rPr>
      <w:rFonts w:ascii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uiPriority w:val="99"/>
    <w:rsid w:val="00AB7227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AB722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B72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B722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AB7227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A715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6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6E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1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1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veyar@parklandprofessionalpar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333</Words>
  <Characters>1902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OPENING:  Parkland Professional Park, Orchard Park, NY</dc:title>
  <dc:subject/>
  <dc:creator>Andrea Harvey</dc:creator>
  <cp:keywords/>
  <dc:description/>
  <cp:lastModifiedBy>BOMA</cp:lastModifiedBy>
  <cp:revision>2</cp:revision>
  <cp:lastPrinted>2014-06-03T19:26:00Z</cp:lastPrinted>
  <dcterms:created xsi:type="dcterms:W3CDTF">2014-06-05T17:00:00Z</dcterms:created>
  <dcterms:modified xsi:type="dcterms:W3CDTF">2014-06-05T17:00:00Z</dcterms:modified>
</cp:coreProperties>
</file>